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FACCB" w14:textId="77777777" w:rsidR="00215CFA" w:rsidRDefault="00215CFA" w:rsidP="00817A45">
      <w:pPr>
        <w:spacing w:line="480" w:lineRule="auto"/>
        <w:rPr>
          <w:sz w:val="24"/>
          <w:szCs w:val="24"/>
        </w:rPr>
      </w:pPr>
    </w:p>
    <w:p w14:paraId="3DF4A723" w14:textId="77777777" w:rsidR="00817A45" w:rsidRDefault="00215CFA" w:rsidP="00215CFA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</w:t>
      </w:r>
    </w:p>
    <w:p w14:paraId="6DBCB6D0" w14:textId="77777777" w:rsidR="00215CFA" w:rsidRDefault="00215CFA" w:rsidP="00215CFA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nella qualità di Presidente del Club: _________________________________________________</w:t>
      </w:r>
    </w:p>
    <w:p w14:paraId="7BBE463D" w14:textId="77777777" w:rsidR="009727A8" w:rsidRDefault="00215CFA" w:rsidP="009727A8">
      <w:pPr>
        <w:widowControl w:val="0"/>
        <w:autoSpaceDE w:val="0"/>
        <w:autoSpaceDN w:val="0"/>
        <w:adjustRightInd w:val="0"/>
        <w:spacing w:after="240" w:line="340" w:lineRule="atLeast"/>
        <w:rPr>
          <w:sz w:val="24"/>
          <w:szCs w:val="24"/>
        </w:rPr>
      </w:pPr>
      <w:r>
        <w:rPr>
          <w:sz w:val="24"/>
          <w:szCs w:val="24"/>
        </w:rPr>
        <w:t xml:space="preserve">delego a rappresentare il Club all’Assemblea </w:t>
      </w:r>
      <w:r w:rsidR="009727A8">
        <w:rPr>
          <w:sz w:val="24"/>
          <w:szCs w:val="24"/>
        </w:rPr>
        <w:t>Ordinaria ACTItalia del 15 Ottobre 2016</w:t>
      </w:r>
      <w:r>
        <w:rPr>
          <w:sz w:val="24"/>
          <w:szCs w:val="24"/>
        </w:rPr>
        <w:t xml:space="preserve"> </w:t>
      </w:r>
      <w:r w:rsidR="009727A8" w:rsidRPr="009727A8">
        <w:rPr>
          <w:sz w:val="24"/>
          <w:szCs w:val="24"/>
        </w:rPr>
        <w:t>presso Palazzo Soardi - Via Frattini, 60 Mantova (Sala degli Stemmi).</w:t>
      </w:r>
    </w:p>
    <w:p w14:paraId="4D999BF4" w14:textId="77777777" w:rsidR="009727A8" w:rsidRDefault="009727A8" w:rsidP="009727A8">
      <w:pPr>
        <w:widowControl w:val="0"/>
        <w:autoSpaceDE w:val="0"/>
        <w:autoSpaceDN w:val="0"/>
        <w:adjustRightInd w:val="0"/>
        <w:spacing w:after="240" w:line="340" w:lineRule="atLeast"/>
        <w:rPr>
          <w:sz w:val="24"/>
          <w:szCs w:val="24"/>
        </w:rPr>
      </w:pPr>
      <w:bookmarkStart w:id="0" w:name="_GoBack"/>
      <w:bookmarkEnd w:id="0"/>
    </w:p>
    <w:p w14:paraId="1900BAFB" w14:textId="77777777" w:rsidR="00215CFA" w:rsidRPr="009727A8" w:rsidRDefault="009727A8" w:rsidP="009727A8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sz w:val="24"/>
          <w:szCs w:val="24"/>
        </w:rPr>
      </w:pPr>
      <w:r w:rsidRPr="009727A8">
        <w:rPr>
          <w:sz w:val="24"/>
          <w:szCs w:val="24"/>
        </w:rPr>
        <w:t xml:space="preserve"> </w:t>
      </w:r>
      <w:r w:rsidR="00215CFA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</w:t>
      </w:r>
      <w:r w:rsidR="00215CFA">
        <w:rPr>
          <w:sz w:val="24"/>
          <w:szCs w:val="24"/>
        </w:rPr>
        <w:t>____ .</w:t>
      </w:r>
    </w:p>
    <w:p w14:paraId="4C11F2C5" w14:textId="77777777" w:rsidR="009727A8" w:rsidRDefault="009727A8" w:rsidP="00215CFA">
      <w:pPr>
        <w:spacing w:line="720" w:lineRule="auto"/>
        <w:rPr>
          <w:sz w:val="24"/>
          <w:szCs w:val="24"/>
        </w:rPr>
      </w:pPr>
    </w:p>
    <w:p w14:paraId="679B4342" w14:textId="77777777" w:rsidR="009727A8" w:rsidRDefault="009727A8" w:rsidP="00215CFA">
      <w:pPr>
        <w:spacing w:line="720" w:lineRule="auto"/>
        <w:rPr>
          <w:sz w:val="24"/>
          <w:szCs w:val="24"/>
        </w:rPr>
      </w:pPr>
    </w:p>
    <w:p w14:paraId="4A70370F" w14:textId="77777777" w:rsidR="00215CFA" w:rsidRDefault="00215CFA" w:rsidP="00215CFA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data________________</w:t>
      </w:r>
    </w:p>
    <w:p w14:paraId="4DFD0C7F" w14:textId="77777777" w:rsidR="003556DB" w:rsidRPr="00817A45" w:rsidRDefault="003556DB" w:rsidP="00215CFA">
      <w:pPr>
        <w:spacing w:line="720" w:lineRule="auto"/>
        <w:rPr>
          <w:sz w:val="24"/>
          <w:szCs w:val="24"/>
        </w:rPr>
      </w:pPr>
    </w:p>
    <w:p w14:paraId="7FD53A00" w14:textId="77777777" w:rsidR="00817A45" w:rsidRDefault="00817A45" w:rsidP="00215CFA">
      <w:pPr>
        <w:spacing w:line="720" w:lineRule="auto"/>
        <w:rPr>
          <w:i/>
          <w:sz w:val="24"/>
          <w:szCs w:val="24"/>
        </w:rPr>
      </w:pPr>
      <w:r w:rsidRPr="00817A45">
        <w:rPr>
          <w:i/>
          <w:sz w:val="24"/>
          <w:szCs w:val="24"/>
        </w:rPr>
        <w:tab/>
      </w:r>
      <w:r w:rsidRPr="00817A45">
        <w:rPr>
          <w:i/>
          <w:sz w:val="24"/>
          <w:szCs w:val="24"/>
        </w:rPr>
        <w:tab/>
      </w:r>
      <w:r w:rsidRPr="00817A45">
        <w:rPr>
          <w:i/>
          <w:sz w:val="24"/>
          <w:szCs w:val="24"/>
        </w:rPr>
        <w:tab/>
      </w:r>
      <w:r w:rsidRPr="00817A45">
        <w:rPr>
          <w:i/>
          <w:sz w:val="24"/>
          <w:szCs w:val="24"/>
        </w:rPr>
        <w:tab/>
      </w:r>
      <w:r w:rsidRPr="00817A45">
        <w:rPr>
          <w:i/>
          <w:sz w:val="24"/>
          <w:szCs w:val="24"/>
        </w:rPr>
        <w:tab/>
      </w:r>
      <w:r w:rsidRPr="00817A45">
        <w:rPr>
          <w:i/>
          <w:sz w:val="24"/>
          <w:szCs w:val="24"/>
        </w:rPr>
        <w:tab/>
        <w:t xml:space="preserve">           </w:t>
      </w:r>
      <w:r w:rsidR="00215CFA">
        <w:rPr>
          <w:i/>
          <w:sz w:val="24"/>
          <w:szCs w:val="24"/>
        </w:rPr>
        <w:t xml:space="preserve">        </w:t>
      </w:r>
      <w:r w:rsidRPr="00817A45">
        <w:rPr>
          <w:i/>
          <w:sz w:val="24"/>
          <w:szCs w:val="24"/>
        </w:rPr>
        <w:t xml:space="preserve">       </w:t>
      </w:r>
      <w:r w:rsidR="00215CFA">
        <w:rPr>
          <w:i/>
          <w:sz w:val="24"/>
          <w:szCs w:val="24"/>
        </w:rPr>
        <w:t xml:space="preserve">firma: </w:t>
      </w:r>
    </w:p>
    <w:p w14:paraId="321F1859" w14:textId="77777777" w:rsidR="00215CFA" w:rsidRPr="00817A45" w:rsidRDefault="00215CFA" w:rsidP="00215CFA">
      <w:pPr>
        <w:spacing w:line="72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___________________________________</w:t>
      </w:r>
    </w:p>
    <w:p w14:paraId="6DF5DC08" w14:textId="77777777" w:rsidR="00E83E53" w:rsidRPr="00817A45" w:rsidRDefault="00817A45" w:rsidP="003556DB">
      <w:pPr>
        <w:spacing w:line="276" w:lineRule="auto"/>
        <w:ind w:left="4963"/>
        <w:rPr>
          <w:sz w:val="24"/>
          <w:szCs w:val="24"/>
        </w:rPr>
      </w:pPr>
      <w:r w:rsidRPr="00817A45">
        <w:rPr>
          <w:i/>
          <w:sz w:val="24"/>
          <w:szCs w:val="24"/>
        </w:rPr>
        <w:t xml:space="preserve"> </w:t>
      </w:r>
    </w:p>
    <w:sectPr w:rsidR="00E83E53" w:rsidRPr="00817A45" w:rsidSect="00ED4759">
      <w:headerReference w:type="default" r:id="rId7"/>
      <w:footerReference w:type="default" r:id="rId8"/>
      <w:type w:val="continuous"/>
      <w:pgSz w:w="11904" w:h="16829"/>
      <w:pgMar w:top="567" w:right="1134" w:bottom="714" w:left="1134" w:header="709" w:footer="709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B6E82" w14:textId="77777777" w:rsidR="005C4AF8" w:rsidRDefault="005C4AF8">
      <w:r>
        <w:separator/>
      </w:r>
    </w:p>
  </w:endnote>
  <w:endnote w:type="continuationSeparator" w:id="0">
    <w:p w14:paraId="3B895A77" w14:textId="77777777" w:rsidR="005C4AF8" w:rsidRDefault="005C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E325B" w14:textId="77777777" w:rsidR="003556DB" w:rsidRPr="003556DB" w:rsidRDefault="003556DB" w:rsidP="00ED4759">
    <w:pPr>
      <w:pStyle w:val="Titolo5"/>
      <w:spacing w:before="960"/>
      <w:ind w:left="709" w:right="701"/>
      <w:jc w:val="center"/>
      <w:rPr>
        <w:bCs/>
        <w:i w:val="0"/>
        <w:sz w:val="16"/>
      </w:rPr>
    </w:pPr>
    <w:r>
      <w:rPr>
        <w:bCs/>
        <w:i w:val="0"/>
        <w:sz w:val="16"/>
        <w:szCs w:val="20"/>
      </w:rPr>
      <w:t xml:space="preserve">Presidenza: </w:t>
    </w:r>
    <w:r w:rsidRPr="003556DB">
      <w:rPr>
        <w:bCs/>
        <w:i w:val="0"/>
        <w:sz w:val="16"/>
        <w:szCs w:val="20"/>
      </w:rPr>
      <w:t xml:space="preserve">Viale G. Massaia, 39 – 00154 ROMA – tel. e fax  065140979 – 336739885 e-mail </w:t>
    </w:r>
    <w:hyperlink r:id="rId1" w:history="1">
      <w:r w:rsidRPr="003556DB">
        <w:rPr>
          <w:rStyle w:val="Collegamentoipertestuale"/>
          <w:bCs/>
          <w:i w:val="0"/>
          <w:sz w:val="16"/>
        </w:rPr>
        <w:t>presidenteactitalia@gmail.it</w:t>
      </w:r>
    </w:hyperlink>
  </w:p>
  <w:p w14:paraId="23CEB510" w14:textId="77777777" w:rsidR="003556DB" w:rsidRDefault="003556DB" w:rsidP="003556DB">
    <w:pPr>
      <w:pStyle w:val="Titolo2"/>
      <w:ind w:left="1080" w:right="1259"/>
      <w:jc w:val="center"/>
      <w:rPr>
        <w:sz w:val="16"/>
      </w:rPr>
    </w:pPr>
    <w:r w:rsidRPr="00277E5F">
      <w:rPr>
        <w:sz w:val="16"/>
      </w:rPr>
      <w:t>C.F. e P.I. 08470670012</w:t>
    </w:r>
    <w:r>
      <w:rPr>
        <w:sz w:val="16"/>
      </w:rPr>
      <w:t xml:space="preserve"> - e</w:t>
    </w:r>
    <w:r w:rsidRPr="00277E5F">
      <w:rPr>
        <w:sz w:val="16"/>
      </w:rPr>
      <w:t xml:space="preserve">mail </w:t>
    </w:r>
    <w:hyperlink r:id="rId2" w:history="1">
      <w:r w:rsidRPr="00277E5F">
        <w:rPr>
          <w:rStyle w:val="Collegamentoipertestuale"/>
          <w:bCs w:val="0"/>
          <w:sz w:val="16"/>
        </w:rPr>
        <w:t>info@actitalia.it</w:t>
      </w:r>
    </w:hyperlink>
    <w:r w:rsidRPr="00277E5F">
      <w:rPr>
        <w:sz w:val="16"/>
      </w:rPr>
      <w:t xml:space="preserve">  Sito web:</w:t>
    </w:r>
    <w:r>
      <w:rPr>
        <w:sz w:val="16"/>
      </w:rPr>
      <w:t xml:space="preserve"> </w:t>
    </w:r>
    <w:hyperlink r:id="rId3" w:history="1">
      <w:r w:rsidRPr="0006265C">
        <w:rPr>
          <w:rStyle w:val="Collegamentoipertestuale"/>
          <w:sz w:val="16"/>
        </w:rPr>
        <w:t>http://www.actitalia.it</w:t>
      </w:r>
    </w:hyperlink>
  </w:p>
  <w:p w14:paraId="4C04DEC9" w14:textId="77777777" w:rsidR="003556DB" w:rsidRPr="003556DB" w:rsidRDefault="003556DB" w:rsidP="003556DB"/>
  <w:p w14:paraId="71E392CB" w14:textId="77777777" w:rsidR="003556DB" w:rsidRDefault="003556DB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44CA4" w14:textId="77777777" w:rsidR="005C4AF8" w:rsidRDefault="005C4AF8">
      <w:r>
        <w:separator/>
      </w:r>
    </w:p>
  </w:footnote>
  <w:footnote w:type="continuationSeparator" w:id="0">
    <w:p w14:paraId="601F1964" w14:textId="77777777" w:rsidR="005C4AF8" w:rsidRDefault="005C4A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06F51" w14:textId="77777777" w:rsidR="003556DB" w:rsidRDefault="00215CFA" w:rsidP="001D1BA4">
    <w:pPr>
      <w:pStyle w:val="Titolo2"/>
      <w:ind w:left="10206" w:hanging="10065"/>
    </w:pPr>
    <w:r>
      <w:rPr>
        <w:noProof/>
        <w:sz w:val="28"/>
      </w:rPr>
      <w:drawing>
        <wp:inline distT="0" distB="0" distL="0" distR="0" wp14:anchorId="1013A520" wp14:editId="5CB27BCA">
          <wp:extent cx="792480" cy="792480"/>
          <wp:effectExtent l="0" t="0" r="0" b="0"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56DB" w:rsidRPr="00632509">
      <w:rPr>
        <w:sz w:val="28"/>
      </w:rPr>
      <w:t xml:space="preserve"> </w:t>
    </w:r>
    <w:r w:rsidR="009A7999">
      <w:rPr>
        <w:sz w:val="28"/>
      </w:rPr>
      <w:t xml:space="preserve">  </w:t>
    </w:r>
    <w:r w:rsidR="003556DB">
      <w:rPr>
        <w:sz w:val="28"/>
      </w:rPr>
      <w:t xml:space="preserve">A.C.T.ITALIA </w:t>
    </w:r>
    <w:r w:rsidR="003556DB" w:rsidRPr="00E91915">
      <w:rPr>
        <w:sz w:val="28"/>
      </w:rPr>
      <w:t>FEDERAZIONE</w:t>
    </w:r>
    <w:r w:rsidR="003556DB">
      <w:rPr>
        <w:sz w:val="28"/>
      </w:rPr>
      <w:t xml:space="preserve"> NAZIONALE - A.P.S.   </w:t>
    </w:r>
    <w:r>
      <w:rPr>
        <w:noProof/>
        <w:sz w:val="28"/>
      </w:rPr>
      <w:drawing>
        <wp:inline distT="0" distB="0" distL="0" distR="0" wp14:anchorId="4643D2F1" wp14:editId="33004A3C">
          <wp:extent cx="711200" cy="629920"/>
          <wp:effectExtent l="0" t="0" r="0" b="508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56DB">
      <w:t xml:space="preserve">              </w:t>
    </w:r>
  </w:p>
  <w:p w14:paraId="7D2B28C6" w14:textId="77777777" w:rsidR="003556DB" w:rsidRDefault="003556DB" w:rsidP="003556DB">
    <w:pPr>
      <w:jc w:val="center"/>
      <w:rPr>
        <w:b/>
        <w:bCs/>
      </w:rPr>
    </w:pPr>
    <w:r w:rsidRPr="0005215B">
      <w:rPr>
        <w:b/>
        <w:bCs/>
      </w:rPr>
      <w:t>ASSOCIAZIONE CAMPEGGIATORI TURISTICI D’ITALI</w:t>
    </w:r>
    <w:r>
      <w:rPr>
        <w:b/>
        <w:bCs/>
      </w:rPr>
      <w:t>A</w:t>
    </w:r>
    <w:r w:rsidRPr="0005215B">
      <w:rPr>
        <w:b/>
        <w:bCs/>
      </w:rPr>
      <w:t xml:space="preserve">                                                                                                  </w:t>
    </w:r>
  </w:p>
  <w:p w14:paraId="7BC83687" w14:textId="77777777" w:rsidR="003556DB" w:rsidRDefault="003556DB" w:rsidP="003556DB">
    <w:pPr>
      <w:jc w:val="center"/>
      <w:rPr>
        <w:b/>
        <w:bCs/>
      </w:rPr>
    </w:pPr>
  </w:p>
  <w:p w14:paraId="4AE0C9F6" w14:textId="77777777" w:rsidR="003556DB" w:rsidRPr="009A7999" w:rsidRDefault="003556DB" w:rsidP="003556DB">
    <w:pPr>
      <w:jc w:val="center"/>
      <w:rPr>
        <w:b/>
        <w:bCs/>
        <w:sz w:val="16"/>
        <w:szCs w:val="16"/>
        <w:lang w:val="en-GB"/>
      </w:rPr>
    </w:pPr>
    <w:r w:rsidRPr="009A7999">
      <w:rPr>
        <w:sz w:val="16"/>
        <w:szCs w:val="16"/>
        <w:lang w:val="en-GB"/>
      </w:rPr>
      <w:t>M</w:t>
    </w:r>
    <w:r w:rsidR="009A7999" w:rsidRPr="009A7999">
      <w:rPr>
        <w:sz w:val="16"/>
        <w:szCs w:val="16"/>
        <w:lang w:val="en-GB"/>
      </w:rPr>
      <w:t>embro della F.I.C.C. Federation  Internationale de</w:t>
    </w:r>
    <w:r w:rsidRPr="009A7999">
      <w:rPr>
        <w:sz w:val="16"/>
        <w:szCs w:val="16"/>
        <w:lang w:val="en-GB"/>
      </w:rPr>
      <w:t xml:space="preserve"> Camp</w:t>
    </w:r>
    <w:r w:rsidR="009A7999" w:rsidRPr="009A7999">
      <w:rPr>
        <w:sz w:val="16"/>
        <w:szCs w:val="16"/>
        <w:lang w:val="en-GB"/>
      </w:rPr>
      <w:t xml:space="preserve">ing, </w:t>
    </w:r>
    <w:r w:rsidRPr="009A7999">
      <w:rPr>
        <w:sz w:val="16"/>
        <w:szCs w:val="16"/>
        <w:lang w:val="en-GB"/>
      </w:rPr>
      <w:t>Caravanning</w:t>
    </w:r>
    <w:r w:rsidR="009A7999" w:rsidRPr="009A7999">
      <w:rPr>
        <w:sz w:val="16"/>
        <w:szCs w:val="16"/>
        <w:lang w:val="en-GB"/>
      </w:rPr>
      <w:t xml:space="preserve"> et Autocaravaning – Rue des Colonies 18/9 – 1000 Bruxelles</w:t>
    </w:r>
  </w:p>
  <w:p w14:paraId="2CB0B204" w14:textId="77777777" w:rsidR="003556DB" w:rsidRPr="008D372D" w:rsidRDefault="003556DB" w:rsidP="008D372D">
    <w:pPr>
      <w:spacing w:after="480"/>
      <w:jc w:val="center"/>
      <w:rPr>
        <w:sz w:val="16"/>
        <w:szCs w:val="16"/>
      </w:rPr>
    </w:pPr>
    <w:r>
      <w:rPr>
        <w:sz w:val="16"/>
        <w:szCs w:val="16"/>
      </w:rPr>
      <w:t>Prima Costituzione</w:t>
    </w:r>
    <w:r w:rsidRPr="003556DB">
      <w:rPr>
        <w:sz w:val="16"/>
        <w:szCs w:val="16"/>
      </w:rPr>
      <w:t xml:space="preserve"> con D.M. 9 marzo 1940 – Associazione </w:t>
    </w:r>
    <w:r w:rsidR="009A7999">
      <w:rPr>
        <w:sz w:val="16"/>
        <w:szCs w:val="16"/>
      </w:rPr>
      <w:t>di Promozione Sociale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E5CD5"/>
    <w:multiLevelType w:val="hybridMultilevel"/>
    <w:tmpl w:val="2B1ACCBA"/>
    <w:lvl w:ilvl="0" w:tplc="80AE08B6"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Arial" w:eastAsia="Times New Roman" w:hAnsi="Aria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1">
    <w:nsid w:val="731A0E44"/>
    <w:multiLevelType w:val="hybridMultilevel"/>
    <w:tmpl w:val="91144C96"/>
    <w:lvl w:ilvl="0" w:tplc="8AF41AA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113"/>
  <w:doNotHyphenateCaps/>
  <w:drawingGridHorizontalSpacing w:val="24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FA"/>
    <w:rsid w:val="00003063"/>
    <w:rsid w:val="00077BCF"/>
    <w:rsid w:val="00182667"/>
    <w:rsid w:val="001845EB"/>
    <w:rsid w:val="001D1BA4"/>
    <w:rsid w:val="00215CFA"/>
    <w:rsid w:val="003556DB"/>
    <w:rsid w:val="00437A4E"/>
    <w:rsid w:val="004864F5"/>
    <w:rsid w:val="00491D36"/>
    <w:rsid w:val="005C4AF8"/>
    <w:rsid w:val="0073218E"/>
    <w:rsid w:val="00744A1C"/>
    <w:rsid w:val="00817A45"/>
    <w:rsid w:val="00844210"/>
    <w:rsid w:val="008D372D"/>
    <w:rsid w:val="00920197"/>
    <w:rsid w:val="00927612"/>
    <w:rsid w:val="009727A8"/>
    <w:rsid w:val="009A7999"/>
    <w:rsid w:val="009B7AF5"/>
    <w:rsid w:val="00A65374"/>
    <w:rsid w:val="00C53358"/>
    <w:rsid w:val="00CD08C7"/>
    <w:rsid w:val="00D11040"/>
    <w:rsid w:val="00DA2E3D"/>
    <w:rsid w:val="00E83E53"/>
    <w:rsid w:val="00ED47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5F877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C4B"/>
  </w:style>
  <w:style w:type="paragraph" w:styleId="Titolo1">
    <w:name w:val="heading 1"/>
    <w:basedOn w:val="Normale"/>
    <w:next w:val="Normale"/>
    <w:qFormat/>
    <w:rsid w:val="00A45C6B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77E5F"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qFormat/>
    <w:rsid w:val="00277E5F"/>
    <w:pPr>
      <w:spacing w:before="240" w:after="60"/>
      <w:outlineLvl w:val="4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77E5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77E5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277E5F"/>
    <w:rPr>
      <w:color w:val="0000FF"/>
      <w:u w:val="single"/>
    </w:rPr>
  </w:style>
  <w:style w:type="character" w:styleId="Collegamentovisitato">
    <w:name w:val="FollowedHyperlink"/>
    <w:rsid w:val="00E91915"/>
    <w:rPr>
      <w:color w:val="800080"/>
      <w:u w:val="single"/>
    </w:rPr>
  </w:style>
  <w:style w:type="paragraph" w:styleId="Corpotesto">
    <w:name w:val="Body Text"/>
    <w:basedOn w:val="Normale"/>
    <w:rsid w:val="00A45C6B"/>
    <w:rPr>
      <w:rFonts w:ascii="Arial" w:hAnsi="Arial" w:cs="Arial"/>
      <w:sz w:val="22"/>
      <w:szCs w:val="24"/>
    </w:rPr>
  </w:style>
  <w:style w:type="paragraph" w:styleId="Corpodeltesto2">
    <w:name w:val="Body Text 2"/>
    <w:basedOn w:val="Normale"/>
    <w:rsid w:val="00A45C6B"/>
    <w:rPr>
      <w:rFonts w:ascii="Arial" w:hAnsi="Arial" w:cs="Arial"/>
      <w:bCs/>
      <w:i/>
      <w:iCs/>
      <w:sz w:val="22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A4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17A45"/>
    <w:rPr>
      <w:rFonts w:ascii="Lucida Grande" w:hAnsi="Lucida Grande"/>
      <w:sz w:val="18"/>
      <w:szCs w:val="18"/>
    </w:rPr>
  </w:style>
  <w:style w:type="character" w:customStyle="1" w:styleId="Titolo2Carattere">
    <w:name w:val="Titolo 2 Carattere"/>
    <w:link w:val="Titolo2"/>
    <w:rsid w:val="001D1B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identeactitalia@gmail.it" TargetMode="External"/><Relationship Id="rId2" Type="http://schemas.openxmlformats.org/officeDocument/2006/relationships/hyperlink" Target="mailto:info@actitalia.it" TargetMode="External"/><Relationship Id="rId3" Type="http://schemas.openxmlformats.org/officeDocument/2006/relationships/hyperlink" Target="http://www.actita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D%20Pasquale:Users:archzaffina:Library:Application%20Support:Microsoft:Office:Modelli%20utente:Modelli%20personali:CARTA%20INT.%20AC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HD Pasquale:Users:archzaffina:Library:Application Support:Microsoft:Office:Modelli utente:Modelli personali:CARTA INT. ACTI.dot</Template>
  <TotalTime>8</TotalTime>
  <Pages>1</Pages>
  <Words>78</Words>
  <Characters>445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Studio Tecnico Associato Zaffina</Company>
  <LinksUpToDate>false</LinksUpToDate>
  <CharactersWithSpaces>522</CharactersWithSpaces>
  <SharedDoc>false</SharedDoc>
  <HLinks>
    <vt:vector size="18" baseType="variant">
      <vt:variant>
        <vt:i4>3014664</vt:i4>
      </vt:variant>
      <vt:variant>
        <vt:i4>6</vt:i4>
      </vt:variant>
      <vt:variant>
        <vt:i4>0</vt:i4>
      </vt:variant>
      <vt:variant>
        <vt:i4>5</vt:i4>
      </vt:variant>
      <vt:variant>
        <vt:lpwstr>http://www.actitalia.it</vt:lpwstr>
      </vt:variant>
      <vt:variant>
        <vt:lpwstr/>
      </vt:variant>
      <vt:variant>
        <vt:i4>7667790</vt:i4>
      </vt:variant>
      <vt:variant>
        <vt:i4>3</vt:i4>
      </vt:variant>
      <vt:variant>
        <vt:i4>0</vt:i4>
      </vt:variant>
      <vt:variant>
        <vt:i4>5</vt:i4>
      </vt:variant>
      <vt:variant>
        <vt:lpwstr>mailto:info@actitalia.it</vt:lpwstr>
      </vt:variant>
      <vt:variant>
        <vt:lpwstr/>
      </vt:variant>
      <vt:variant>
        <vt:i4>6291512</vt:i4>
      </vt:variant>
      <vt:variant>
        <vt:i4>0</vt:i4>
      </vt:variant>
      <vt:variant>
        <vt:i4>0</vt:i4>
      </vt:variant>
      <vt:variant>
        <vt:i4>5</vt:i4>
      </vt:variant>
      <vt:variant>
        <vt:lpwstr>mailto:presidenteactitalia@gmail.it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**** ****</dc:creator>
  <cp:keywords/>
  <cp:lastModifiedBy>Utente di Microsoft Office</cp:lastModifiedBy>
  <cp:revision>2</cp:revision>
  <cp:lastPrinted>2012-03-21T19:42:00Z</cp:lastPrinted>
  <dcterms:created xsi:type="dcterms:W3CDTF">2013-09-18T14:35:00Z</dcterms:created>
  <dcterms:modified xsi:type="dcterms:W3CDTF">2016-09-10T22:36:00Z</dcterms:modified>
</cp:coreProperties>
</file>